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DC4" w:rsidRPr="006843ED" w:rsidRDefault="00FC05FB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955861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" stroked="f">
                <v:textbox inset="1mm,0,1mm,0">
                  <w:txbxContent>
                    <w:p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:rsidR="00A42DC4" w:rsidRPr="001F16BC" w:rsidRDefault="00FC05FB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5755887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33508332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541104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35778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76820702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47980117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635391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F8EA7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:rsidR="006843ED" w:rsidRPr="006843ED" w:rsidRDefault="006843ED" w:rsidP="0029392F">
      <w:pPr>
        <w:ind w:right="169"/>
      </w:pPr>
    </w:p>
    <w:p w:rsidR="00A42DC4" w:rsidRPr="00536927" w:rsidRDefault="00A42DC4" w:rsidP="007D45F5">
      <w:pPr>
        <w:tabs>
          <w:tab w:val="left" w:pos="8080"/>
        </w:tabs>
      </w:pPr>
    </w:p>
    <w:p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:rsidR="00A42DC4" w:rsidRDefault="00FC05FB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83407827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dY8Q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" stroked="f">
                <v:textbox inset="1mm,0,1mm,0">
                  <w:txbxContent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:rsidR="00C4114A" w:rsidRPr="00C4114A" w:rsidRDefault="00C4114A" w:rsidP="00C4114A"/>
    <w:p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:rsidTr="00A35161">
        <w:trPr>
          <w:cantSplit/>
          <w:trHeight w:val="311"/>
        </w:trPr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:rsidR="005803EB" w:rsidRPr="00C75326" w:rsidRDefault="005803EB" w:rsidP="00A35161">
            <w:pPr>
              <w:jc w:val="center"/>
            </w:pPr>
          </w:p>
        </w:tc>
      </w:tr>
    </w:tbl>
    <w:p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:rsidR="001F16BC" w:rsidRDefault="001F16BC" w:rsidP="001E2DD5">
      <w:pPr>
        <w:ind w:left="5670" w:right="282"/>
        <w:rPr>
          <w:sz w:val="16"/>
          <w:szCs w:val="16"/>
        </w:rPr>
      </w:pPr>
    </w:p>
    <w:p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>9.  Obywatelstwo ..........................................................................................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</w:t>
      </w:r>
    </w:p>
    <w:p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:rsidR="005803EB" w:rsidRDefault="005803EB" w:rsidP="0029392F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>Wskazanie postępowania, w związku z którym zachodzi potrzeba uzyskania informacji o osobie   ..................................................................................................................................................................................</w:t>
      </w:r>
      <w:r w:rsidR="00B54124">
        <w:t>.....................</w:t>
      </w:r>
      <w:r w:rsidR="0029392F">
        <w:t>....</w:t>
      </w:r>
    </w:p>
    <w:p w:rsidR="00B54124" w:rsidRDefault="00B54124" w:rsidP="00CA7D75">
      <w:pPr>
        <w:tabs>
          <w:tab w:val="left" w:pos="426"/>
          <w:tab w:val="left" w:pos="10490"/>
        </w:tabs>
        <w:spacing w:line="480" w:lineRule="auto"/>
        <w:ind w:left="288" w:right="-992"/>
      </w:pPr>
      <w:r>
        <w:t xml:space="preserve"> </w:t>
      </w:r>
      <w:r w:rsidR="00CA7D75">
        <w:t xml:space="preserve"> </w:t>
      </w:r>
      <w:r w:rsidRPr="00C75326">
        <w:t>..................................................................................................................................................................................</w:t>
      </w:r>
      <w:r>
        <w:t>...................</w:t>
      </w:r>
      <w:r w:rsidR="0029392F">
        <w:t>.</w:t>
      </w:r>
      <w:r>
        <w:t>.</w:t>
      </w:r>
      <w:r w:rsidR="00CA7D75">
        <w:t>....</w:t>
      </w:r>
    </w:p>
    <w:p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:rsidR="005803EB" w:rsidRPr="00C75326" w:rsidRDefault="00B02475" w:rsidP="00986BED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:rsidR="005803EB" w:rsidRPr="00C75326" w:rsidRDefault="005803EB">
      <w:pPr>
        <w:numPr>
          <w:ilvl w:val="0"/>
          <w:numId w:val="7"/>
        </w:num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 w:rsidR="00B02475">
        <w:rPr>
          <w:b/>
        </w:rPr>
        <w:t>n</w:t>
      </w:r>
      <w:r w:rsidRPr="00C75326">
        <w:rPr>
          <w:b/>
        </w:rPr>
        <w:t>ieletnich</w:t>
      </w:r>
    </w:p>
    <w:p w:rsidR="005803EB" w:rsidRPr="00C75326" w:rsidRDefault="00B02475" w:rsidP="00802681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3.  Kartoteka o</w:t>
      </w:r>
      <w:r w:rsidR="00BF31F4">
        <w:rPr>
          <w:b/>
        </w:rPr>
        <w:t xml:space="preserve">sób </w:t>
      </w:r>
      <w:r>
        <w:rPr>
          <w:b/>
        </w:rPr>
        <w:t>p</w:t>
      </w:r>
      <w:r w:rsidR="00BF31F4">
        <w:rPr>
          <w:b/>
        </w:rPr>
        <w:t xml:space="preserve">ozbawionych </w:t>
      </w:r>
      <w:r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>
        <w:rPr>
          <w:b/>
        </w:rPr>
        <w:t>p</w:t>
      </w:r>
      <w:r w:rsidR="005803EB" w:rsidRPr="00C75326">
        <w:rPr>
          <w:b/>
        </w:rPr>
        <w:t xml:space="preserve">oszukiwanych </w:t>
      </w:r>
      <w:r>
        <w:rPr>
          <w:b/>
        </w:rPr>
        <w:t>l</w:t>
      </w:r>
      <w:r w:rsidR="005803EB" w:rsidRPr="00C75326">
        <w:rPr>
          <w:b/>
        </w:rPr>
        <w:t xml:space="preserve">istem </w:t>
      </w:r>
      <w:r>
        <w:rPr>
          <w:b/>
        </w:rPr>
        <w:t>g</w:t>
      </w:r>
      <w:r w:rsidR="005803EB" w:rsidRPr="00C75326">
        <w:rPr>
          <w:b/>
        </w:rPr>
        <w:t>ończym</w:t>
      </w:r>
    </w:p>
    <w:p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282AFC" w:rsidRPr="00C75326">
        <w:t>............................................................</w:t>
      </w:r>
      <w:r w:rsidR="00282AFC">
        <w:t>....</w:t>
      </w:r>
      <w:r w:rsidR="00282AFC" w:rsidRPr="00C75326">
        <w:t>..................................</w:t>
      </w:r>
    </w:p>
    <w:p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:rsidR="007964A6" w:rsidRDefault="007964A6">
      <w:pPr>
        <w:ind w:left="7080" w:right="-992"/>
      </w:pPr>
    </w:p>
    <w:p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:rsidR="005803EB" w:rsidRPr="00C75326" w:rsidRDefault="005803EB">
      <w:pPr>
        <w:pStyle w:val="Tekstblokowy"/>
        <w:spacing w:line="240" w:lineRule="auto"/>
        <w:ind w:left="7230"/>
      </w:pPr>
    </w:p>
    <w:p w:rsidR="005803EB" w:rsidRDefault="005803EB">
      <w:pPr>
        <w:pStyle w:val="Tekstblokowy"/>
        <w:spacing w:line="240" w:lineRule="auto"/>
        <w:ind w:left="7230"/>
      </w:pPr>
    </w:p>
    <w:p w:rsidR="006C36BF" w:rsidRDefault="006C36BF">
      <w:pPr>
        <w:pStyle w:val="Tekstblokowy"/>
        <w:spacing w:line="240" w:lineRule="auto"/>
        <w:ind w:left="7230"/>
      </w:pPr>
    </w:p>
    <w:p w:rsidR="007964A6" w:rsidRDefault="007964A6">
      <w:pPr>
        <w:pStyle w:val="Tekstblokowy"/>
        <w:spacing w:line="240" w:lineRule="auto"/>
        <w:ind w:left="7230"/>
      </w:pPr>
    </w:p>
    <w:p w:rsidR="007964A6" w:rsidRDefault="007964A6">
      <w:pPr>
        <w:pStyle w:val="Tekstblokowy"/>
        <w:spacing w:line="240" w:lineRule="auto"/>
        <w:ind w:left="7230"/>
      </w:pPr>
    </w:p>
    <w:p w:rsidR="00795EB4" w:rsidRDefault="00795EB4">
      <w:pPr>
        <w:pStyle w:val="Tekstblokowy"/>
        <w:spacing w:line="240" w:lineRule="auto"/>
        <w:ind w:left="7230"/>
      </w:pPr>
    </w:p>
    <w:p w:rsidR="006C36BF" w:rsidRPr="00C75326" w:rsidRDefault="006C36BF">
      <w:pPr>
        <w:pStyle w:val="Tekstblokowy"/>
        <w:spacing w:line="240" w:lineRule="auto"/>
        <w:ind w:left="7230"/>
      </w:pPr>
    </w:p>
    <w:p w:rsidR="00094573" w:rsidRDefault="00094573" w:rsidP="00552DD7">
      <w:pPr>
        <w:pStyle w:val="Tekstblokowy"/>
        <w:spacing w:line="240" w:lineRule="auto"/>
        <w:ind w:left="0"/>
      </w:pPr>
    </w:p>
    <w:p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860" w:rsidRDefault="00B93860">
      <w:r>
        <w:separator/>
      </w:r>
    </w:p>
  </w:endnote>
  <w:endnote w:type="continuationSeparator" w:id="0">
    <w:p w:rsidR="00B93860" w:rsidRDefault="00B9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860" w:rsidRDefault="00B93860">
      <w:r>
        <w:separator/>
      </w:r>
    </w:p>
  </w:footnote>
  <w:footnote w:type="continuationSeparator" w:id="0">
    <w:p w:rsidR="00B93860" w:rsidRDefault="00B93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03EB" w:rsidRDefault="005803EB" w:rsidP="000C70A6">
    <w:pPr>
      <w:pStyle w:val="Nagwek"/>
      <w:rPr>
        <w:rStyle w:val="Numerstrony"/>
      </w:rPr>
    </w:pPr>
  </w:p>
  <w:p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FFFFFFFF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FFFFFFFF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FFFFFFFF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FFFFFFFF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FFFFFFF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FFFFFFFF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FFFFFFFF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FFFFFFFF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FFFFFFFF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FFFFFFFF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FFFFFFFF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3" w15:restartNumberingAfterBreak="0">
    <w:nsid w:val="70040E2B"/>
    <w:multiLevelType w:val="hybridMultilevel"/>
    <w:tmpl w:val="FFFFFFFF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FFFFFFFF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 w16cid:durableId="250938893">
    <w:abstractNumId w:val="15"/>
  </w:num>
  <w:num w:numId="2" w16cid:durableId="1468232286">
    <w:abstractNumId w:val="14"/>
  </w:num>
  <w:num w:numId="3" w16cid:durableId="1095126534">
    <w:abstractNumId w:val="19"/>
  </w:num>
  <w:num w:numId="4" w16cid:durableId="2015525268">
    <w:abstractNumId w:val="22"/>
  </w:num>
  <w:num w:numId="5" w16cid:durableId="2067870253">
    <w:abstractNumId w:val="21"/>
  </w:num>
  <w:num w:numId="6" w16cid:durableId="698050041">
    <w:abstractNumId w:val="24"/>
  </w:num>
  <w:num w:numId="7" w16cid:durableId="1405252056">
    <w:abstractNumId w:val="9"/>
  </w:num>
  <w:num w:numId="8" w16cid:durableId="956330365">
    <w:abstractNumId w:val="18"/>
  </w:num>
  <w:num w:numId="9" w16cid:durableId="371463095">
    <w:abstractNumId w:val="12"/>
  </w:num>
  <w:num w:numId="10" w16cid:durableId="320503596">
    <w:abstractNumId w:val="3"/>
  </w:num>
  <w:num w:numId="11" w16cid:durableId="521549379">
    <w:abstractNumId w:val="5"/>
  </w:num>
  <w:num w:numId="12" w16cid:durableId="1838232536">
    <w:abstractNumId w:val="2"/>
  </w:num>
  <w:num w:numId="13" w16cid:durableId="367027716">
    <w:abstractNumId w:val="23"/>
  </w:num>
  <w:num w:numId="14" w16cid:durableId="88084610">
    <w:abstractNumId w:val="0"/>
  </w:num>
  <w:num w:numId="15" w16cid:durableId="171192192">
    <w:abstractNumId w:val="20"/>
  </w:num>
  <w:num w:numId="16" w16cid:durableId="1941453206">
    <w:abstractNumId w:val="4"/>
  </w:num>
  <w:num w:numId="17" w16cid:durableId="1986886204">
    <w:abstractNumId w:val="1"/>
  </w:num>
  <w:num w:numId="18" w16cid:durableId="816646353">
    <w:abstractNumId w:val="7"/>
  </w:num>
  <w:num w:numId="19" w16cid:durableId="1721441842">
    <w:abstractNumId w:val="8"/>
  </w:num>
  <w:num w:numId="20" w16cid:durableId="742289598">
    <w:abstractNumId w:val="11"/>
  </w:num>
  <w:num w:numId="21" w16cid:durableId="125516963">
    <w:abstractNumId w:val="10"/>
  </w:num>
  <w:num w:numId="22" w16cid:durableId="17897860">
    <w:abstractNumId w:val="16"/>
  </w:num>
  <w:num w:numId="23" w16cid:durableId="406264372">
    <w:abstractNumId w:val="13"/>
  </w:num>
  <w:num w:numId="24" w16cid:durableId="11811084">
    <w:abstractNumId w:val="17"/>
  </w:num>
  <w:num w:numId="25" w16cid:durableId="1372608727">
    <w:abstractNumId w:val="25"/>
  </w:num>
  <w:num w:numId="26" w16cid:durableId="212221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F13ED"/>
    <w:rsid w:val="00303B40"/>
    <w:rsid w:val="0033027B"/>
    <w:rsid w:val="00335DD5"/>
    <w:rsid w:val="0035765B"/>
    <w:rsid w:val="003847CF"/>
    <w:rsid w:val="00396A6C"/>
    <w:rsid w:val="00431C66"/>
    <w:rsid w:val="004510AB"/>
    <w:rsid w:val="00462D53"/>
    <w:rsid w:val="00495CA7"/>
    <w:rsid w:val="004A1169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700985"/>
    <w:rsid w:val="00705C78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93860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D2CF2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34946"/>
    <w:rsid w:val="00E86798"/>
    <w:rsid w:val="00E93EE8"/>
    <w:rsid w:val="00E964FF"/>
    <w:rsid w:val="00EA0287"/>
    <w:rsid w:val="00EA7401"/>
    <w:rsid w:val="00EE74F8"/>
    <w:rsid w:val="00EF1E4D"/>
    <w:rsid w:val="00F30069"/>
    <w:rsid w:val="00F35BC0"/>
    <w:rsid w:val="00F45023"/>
    <w:rsid w:val="00F479C2"/>
    <w:rsid w:val="00F5604C"/>
    <w:rsid w:val="00F90439"/>
    <w:rsid w:val="00FA3B9E"/>
    <w:rsid w:val="00FC05FB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ACAAE0-1770-457E-ACE9-199CABC5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formularz_krk_osoba_.docx</Template>
  <TotalTime>1</TotalTime>
  <Pages>1</Pages>
  <Words>380</Words>
  <Characters>2281</Characters>
  <Application>Microsoft Office Word</Application>
  <DocSecurity>0</DocSecurity>
  <Lines>19</Lines>
  <Paragraphs>5</Paragraphs>
  <ScaleCrop>false</ScaleCrop>
  <Company>Ministerstwo Sprawiedliwości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Baranowska Julia</cp:lastModifiedBy>
  <cp:revision>2</cp:revision>
  <cp:lastPrinted>2014-05-26T16:48:00Z</cp:lastPrinted>
  <dcterms:created xsi:type="dcterms:W3CDTF">2023-05-22T05:59:00Z</dcterms:created>
  <dcterms:modified xsi:type="dcterms:W3CDTF">2023-05-22T05:59:00Z</dcterms:modified>
</cp:coreProperties>
</file>